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255" w:rsidRDefault="00BA125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BA1255" w:rsidRPr="00AC1881" w:rsidRDefault="00BA1255" w:rsidP="008F3E25">
      <w:pPr>
        <w:jc w:val="right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ALL’UFFICIO SCOLASTICO REGIONALE______________________</w:t>
      </w:r>
    </w:p>
    <w:p w:rsidR="00BA1255" w:rsidRPr="00AC1881" w:rsidRDefault="00BA1255" w:rsidP="008F3E25">
      <w:pPr>
        <w:jc w:val="right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AMBITO TERRITORIALE PROVINCIA_______________</w:t>
      </w:r>
    </w:p>
    <w:p w:rsidR="00BA1255" w:rsidRPr="00AC1881" w:rsidRDefault="00BA1255">
      <w:pPr>
        <w:jc w:val="center"/>
        <w:rPr>
          <w:b/>
          <w:bCs/>
          <w:sz w:val="20"/>
          <w:szCs w:val="20"/>
        </w:rPr>
      </w:pPr>
    </w:p>
    <w:p w:rsidR="00BA1255" w:rsidRPr="00430C44" w:rsidRDefault="00BA1255">
      <w:pPr>
        <w:jc w:val="center"/>
        <w:rPr>
          <w:b/>
          <w:bCs/>
          <w:caps/>
          <w:sz w:val="20"/>
          <w:szCs w:val="20"/>
        </w:rPr>
      </w:pPr>
    </w:p>
    <w:p w:rsidR="00BA1255" w:rsidRPr="00430C44" w:rsidRDefault="00BA1255">
      <w:pPr>
        <w:jc w:val="center"/>
        <w:rPr>
          <w:b/>
          <w:bCs/>
          <w:caps/>
          <w:sz w:val="20"/>
          <w:szCs w:val="20"/>
        </w:rPr>
      </w:pPr>
      <w:r w:rsidRPr="00430C44">
        <w:rPr>
          <w:b/>
          <w:bCs/>
          <w:caps/>
          <w:sz w:val="20"/>
          <w:szCs w:val="20"/>
        </w:rPr>
        <w:t xml:space="preserve">Reclamo ai sensi dell’art. 11 del D.M. n. </w:t>
      </w:r>
      <w:r>
        <w:rPr>
          <w:b/>
          <w:bCs/>
          <w:caps/>
          <w:sz w:val="20"/>
          <w:szCs w:val="20"/>
        </w:rPr>
        <w:t>374</w:t>
      </w:r>
      <w:r w:rsidRPr="00430C44">
        <w:rPr>
          <w:b/>
          <w:bCs/>
          <w:caps/>
          <w:sz w:val="20"/>
          <w:szCs w:val="20"/>
        </w:rPr>
        <w:t xml:space="preserve"> del </w:t>
      </w:r>
      <w:r>
        <w:rPr>
          <w:b/>
          <w:bCs/>
          <w:caps/>
          <w:sz w:val="20"/>
          <w:szCs w:val="20"/>
        </w:rPr>
        <w:t>24</w:t>
      </w:r>
      <w:r w:rsidRPr="00430C44">
        <w:rPr>
          <w:b/>
          <w:bCs/>
          <w:caps/>
          <w:sz w:val="20"/>
          <w:szCs w:val="20"/>
        </w:rPr>
        <w:t xml:space="preserve"> aprile 201</w:t>
      </w:r>
      <w:r>
        <w:rPr>
          <w:b/>
          <w:bCs/>
          <w:caps/>
          <w:sz w:val="20"/>
          <w:szCs w:val="20"/>
        </w:rPr>
        <w:t>9</w:t>
      </w:r>
    </w:p>
    <w:p w:rsidR="00BA1255" w:rsidRPr="00430C44" w:rsidRDefault="00BA1255" w:rsidP="00A230AF">
      <w:pPr>
        <w:jc w:val="center"/>
        <w:rPr>
          <w:b/>
          <w:bCs/>
          <w:caps/>
          <w:sz w:val="20"/>
          <w:szCs w:val="20"/>
          <w:u w:val="single"/>
        </w:rPr>
      </w:pPr>
      <w:r w:rsidRPr="00430C44">
        <w:rPr>
          <w:b/>
          <w:bCs/>
          <w:caps/>
          <w:sz w:val="20"/>
          <w:szCs w:val="20"/>
          <w:u w:val="single"/>
        </w:rPr>
        <w:t>(da presentare entro 5 giorni dalla pubblicazione delle graduatorie provvisorie)</w:t>
      </w:r>
    </w:p>
    <w:p w:rsidR="00BA1255" w:rsidRPr="00430C44" w:rsidRDefault="00BA1255" w:rsidP="00642917">
      <w:pPr>
        <w:jc w:val="both"/>
        <w:rPr>
          <w:b/>
          <w:bCs/>
          <w:caps/>
          <w:sz w:val="20"/>
          <w:szCs w:val="20"/>
        </w:rPr>
      </w:pPr>
    </w:p>
    <w:p w:rsidR="00BA1255" w:rsidRPr="00AC1881" w:rsidRDefault="00BA1255">
      <w:pPr>
        <w:jc w:val="center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 xml:space="preserve">  GRADUATORIE AD ESAURIMENTO TRIENNIO 201</w:t>
      </w:r>
      <w:r>
        <w:rPr>
          <w:b/>
          <w:bCs/>
          <w:sz w:val="20"/>
          <w:szCs w:val="20"/>
        </w:rPr>
        <w:t>9</w:t>
      </w:r>
      <w:r w:rsidRPr="00AC1881">
        <w:rPr>
          <w:b/>
          <w:bCs/>
          <w:sz w:val="20"/>
          <w:szCs w:val="20"/>
        </w:rPr>
        <w:t>/20</w:t>
      </w:r>
      <w:r>
        <w:rPr>
          <w:b/>
          <w:bCs/>
          <w:sz w:val="20"/>
          <w:szCs w:val="20"/>
        </w:rPr>
        <w:t>22</w:t>
      </w:r>
    </w:p>
    <w:p w:rsidR="00BA1255" w:rsidRPr="00AC1881" w:rsidRDefault="00BA1255">
      <w:pPr>
        <w:rPr>
          <w:sz w:val="20"/>
          <w:szCs w:val="20"/>
        </w:rPr>
      </w:pPr>
      <w:r w:rsidRPr="00AC1881">
        <w:rPr>
          <w:sz w:val="20"/>
          <w:szCs w:val="20"/>
        </w:rPr>
        <w:t>IL/LA  SOTTOSCRITTO/A _______________________________________________________________________</w:t>
      </w:r>
    </w:p>
    <w:p w:rsidR="00BA1255" w:rsidRPr="00AC1881" w:rsidRDefault="00BA1255">
      <w:pPr>
        <w:rPr>
          <w:sz w:val="20"/>
          <w:szCs w:val="20"/>
        </w:rPr>
      </w:pPr>
    </w:p>
    <w:p w:rsidR="00BA1255" w:rsidRPr="00AC1881" w:rsidRDefault="00BA1255">
      <w:pPr>
        <w:rPr>
          <w:sz w:val="20"/>
          <w:szCs w:val="20"/>
        </w:rPr>
      </w:pPr>
      <w:r w:rsidRPr="00AC1881">
        <w:rPr>
          <w:sz w:val="20"/>
          <w:szCs w:val="20"/>
        </w:rPr>
        <w:t>NATO/A___________________   PROV.______ IL ________________________  TELEFONO  _________________</w:t>
      </w:r>
    </w:p>
    <w:p w:rsidR="00BA1255" w:rsidRPr="00AC1881" w:rsidRDefault="00BA1255">
      <w:pPr>
        <w:rPr>
          <w:sz w:val="20"/>
          <w:szCs w:val="20"/>
        </w:rPr>
      </w:pPr>
    </w:p>
    <w:p w:rsidR="00BA1255" w:rsidRPr="00AC1881" w:rsidRDefault="00BA1255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077"/>
        <w:gridCol w:w="284"/>
        <w:gridCol w:w="283"/>
        <w:gridCol w:w="284"/>
        <w:gridCol w:w="283"/>
        <w:gridCol w:w="283"/>
        <w:gridCol w:w="284"/>
        <w:gridCol w:w="284"/>
        <w:gridCol w:w="283"/>
        <w:gridCol w:w="340"/>
        <w:gridCol w:w="340"/>
        <w:gridCol w:w="340"/>
        <w:gridCol w:w="340"/>
        <w:gridCol w:w="341"/>
        <w:gridCol w:w="236"/>
        <w:gridCol w:w="315"/>
        <w:gridCol w:w="315"/>
        <w:gridCol w:w="315"/>
        <w:gridCol w:w="315"/>
        <w:gridCol w:w="315"/>
        <w:gridCol w:w="316"/>
      </w:tblGrid>
      <w:tr w:rsidR="00BA1255" w:rsidRPr="00AC1881" w:rsidTr="004170AE">
        <w:tc>
          <w:tcPr>
            <w:tcW w:w="4077" w:type="dxa"/>
            <w:tcBorders>
              <w:top w:val="nil"/>
              <w:left w:val="nil"/>
              <w:bottom w:val="nil"/>
            </w:tcBorders>
          </w:tcPr>
          <w:p w:rsidR="00BA1255" w:rsidRPr="00AC1881" w:rsidRDefault="00BA1255">
            <w:pPr>
              <w:rPr>
                <w:b/>
                <w:bCs/>
                <w:sz w:val="20"/>
                <w:szCs w:val="20"/>
              </w:rPr>
            </w:pPr>
            <w:r w:rsidRPr="00AC1881">
              <w:rPr>
                <w:b/>
                <w:bCs/>
                <w:sz w:val="20"/>
                <w:szCs w:val="20"/>
              </w:rPr>
              <w:t xml:space="preserve">          CODICE FISCALE</w:t>
            </w:r>
          </w:p>
        </w:tc>
        <w:tc>
          <w:tcPr>
            <w:tcW w:w="284" w:type="dxa"/>
            <w:tcBorders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left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left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left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41" w:type="dxa"/>
            <w:tcBorders>
              <w:lef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bottom w:val="nil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A1255" w:rsidRPr="00AC1881" w:rsidRDefault="00BA1255">
            <w:pPr>
              <w:rPr>
                <w:sz w:val="20"/>
                <w:szCs w:val="20"/>
              </w:rPr>
            </w:pPr>
          </w:p>
        </w:tc>
      </w:tr>
    </w:tbl>
    <w:p w:rsidR="00BA1255" w:rsidRPr="00AC1881" w:rsidRDefault="00BA1255">
      <w:pPr>
        <w:jc w:val="center"/>
        <w:rPr>
          <w:sz w:val="20"/>
          <w:szCs w:val="20"/>
        </w:rPr>
      </w:pPr>
    </w:p>
    <w:p w:rsidR="00BA1255" w:rsidRPr="00AC1881" w:rsidRDefault="00BA1255" w:rsidP="000166B3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BA1255" w:rsidRPr="000D476F" w:rsidRDefault="00BA1255" w:rsidP="000166B3">
      <w:pPr>
        <w:pStyle w:val="Default"/>
        <w:rPr>
          <w:rFonts w:ascii="Times New Roman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</w:t>
      </w:r>
      <w:r w:rsidRPr="000D476F">
        <w:rPr>
          <w:rFonts w:ascii="Times New Roman" w:hAnsi="Times New Roman" w:cs="Times New Roman"/>
          <w:b/>
          <w:bCs/>
          <w:caps/>
          <w:sz w:val="20"/>
          <w:szCs w:val="20"/>
        </w:rPr>
        <w:t xml:space="preserve">Premesso che </w:t>
      </w:r>
    </w:p>
    <w:p w:rsidR="00BA1255" w:rsidRPr="000D476F" w:rsidRDefault="00BA1255" w:rsidP="000166B3">
      <w:pPr>
        <w:pStyle w:val="Default"/>
        <w:rPr>
          <w:rFonts w:ascii="Times New Roman" w:eastAsia="AIGDT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- ha chiesto, ai sensi dell’art. 1, del Decreto Ministeriale n. </w:t>
      </w:r>
      <w:r>
        <w:rPr>
          <w:rFonts w:ascii="Times New Roman" w:hAnsi="Times New Roman" w:cs="Times New Roman"/>
          <w:caps/>
          <w:sz w:val="20"/>
          <w:szCs w:val="20"/>
        </w:rPr>
        <w:t>374</w:t>
      </w: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del</w:t>
      </w:r>
      <w:r>
        <w:rPr>
          <w:rFonts w:ascii="Times New Roman" w:hAnsi="Times New Roman" w:cs="Times New Roman"/>
          <w:caps/>
          <w:sz w:val="20"/>
          <w:szCs w:val="20"/>
        </w:rPr>
        <w:t xml:space="preserve"> 24</w:t>
      </w: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aprile 201</w:t>
      </w:r>
      <w:r>
        <w:rPr>
          <w:rFonts w:ascii="Times New Roman" w:hAnsi="Times New Roman" w:cs="Times New Roman"/>
          <w:caps/>
          <w:sz w:val="20"/>
          <w:szCs w:val="20"/>
        </w:rPr>
        <w:t>9</w:t>
      </w:r>
      <w:r w:rsidRPr="000D476F">
        <w:rPr>
          <w:rFonts w:ascii="Times New Roman" w:hAnsi="Times New Roman" w:cs="Times New Roman"/>
          <w:caps/>
          <w:sz w:val="20"/>
          <w:szCs w:val="20"/>
        </w:rPr>
        <w:t>, l’</w:t>
      </w:r>
      <w:r w:rsidRPr="000D476F">
        <w:rPr>
          <w:rFonts w:ascii="Times New Roman" w:eastAsia="AIGDT" w:hAnsi="Times New Roman" w:cs="Times New Roman"/>
          <w:caps/>
          <w:sz w:val="20"/>
          <w:szCs w:val="20"/>
        </w:rPr>
        <w:t>aggiornamento/permanenza/trasferimento</w:t>
      </w:r>
      <w:r>
        <w:rPr>
          <w:rFonts w:ascii="Times New Roman" w:eastAsia="AIGDT" w:hAnsi="Times New Roman" w:cs="Times New Roman"/>
          <w:caps/>
          <w:sz w:val="20"/>
          <w:szCs w:val="20"/>
        </w:rPr>
        <w:t>/REINSERIMENTO</w:t>
      </w:r>
      <w:r w:rsidRPr="000D476F">
        <w:rPr>
          <w:rFonts w:ascii="Times New Roman" w:eastAsia="AIGDT" w:hAnsi="Times New Roman" w:cs="Times New Roman"/>
          <w:caps/>
          <w:sz w:val="20"/>
          <w:szCs w:val="20"/>
        </w:rPr>
        <w:t xml:space="preserve"> per il triennio 201</w:t>
      </w:r>
      <w:r>
        <w:rPr>
          <w:rFonts w:ascii="Times New Roman" w:eastAsia="AIGDT" w:hAnsi="Times New Roman" w:cs="Times New Roman"/>
          <w:caps/>
          <w:sz w:val="20"/>
          <w:szCs w:val="20"/>
        </w:rPr>
        <w:t>9</w:t>
      </w:r>
      <w:r w:rsidRPr="000D476F">
        <w:rPr>
          <w:rFonts w:ascii="Times New Roman" w:eastAsia="AIGDT" w:hAnsi="Times New Roman" w:cs="Times New Roman"/>
          <w:caps/>
          <w:sz w:val="20"/>
          <w:szCs w:val="20"/>
        </w:rPr>
        <w:t>/20</w:t>
      </w:r>
      <w:r>
        <w:rPr>
          <w:rFonts w:ascii="Times New Roman" w:eastAsia="AIGDT" w:hAnsi="Times New Roman" w:cs="Times New Roman"/>
          <w:caps/>
          <w:sz w:val="20"/>
          <w:szCs w:val="20"/>
        </w:rPr>
        <w:t>22</w:t>
      </w:r>
      <w:r w:rsidRPr="000D476F">
        <w:rPr>
          <w:rFonts w:ascii="Times New Roman" w:eastAsia="AIGDT" w:hAnsi="Times New Roman" w:cs="Times New Roman"/>
          <w:caps/>
          <w:sz w:val="20"/>
          <w:szCs w:val="20"/>
        </w:rPr>
        <w:t xml:space="preserve"> per le graduatorie ad esaurimento dell’Ambito Territoriale della provincia di________________________;</w:t>
      </w:r>
    </w:p>
    <w:p w:rsidR="00BA1255" w:rsidRPr="000D476F" w:rsidRDefault="00BA1255" w:rsidP="000166B3">
      <w:pPr>
        <w:pStyle w:val="Default"/>
        <w:rPr>
          <w:rFonts w:ascii="Times New Roman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</w:t>
      </w:r>
    </w:p>
    <w:p w:rsidR="00BA1255" w:rsidRDefault="00BA1255" w:rsidP="000166B3">
      <w:pPr>
        <w:pStyle w:val="Default"/>
        <w:rPr>
          <w:rFonts w:ascii="Times New Roman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- ha preso visione delle graduatorie provvisorie pubblicate in data____/____/____ nelle quali è risultato inserito con il seguente identificativo meccanografico:___________________, e con i seguenti punteggi </w:t>
      </w:r>
      <w:r>
        <w:rPr>
          <w:rFonts w:ascii="Times New Roman" w:hAnsi="Times New Roman" w:cs="Times New Roman"/>
          <w:caps/>
          <w:sz w:val="20"/>
          <w:szCs w:val="20"/>
        </w:rPr>
        <w:t>:</w:t>
      </w:r>
    </w:p>
    <w:p w:rsidR="00BA1255" w:rsidRPr="00AC1881" w:rsidRDefault="00BA1255" w:rsidP="000166B3">
      <w:pPr>
        <w:pStyle w:val="Default"/>
        <w:rPr>
          <w:rFonts w:ascii="Times New Roman" w:eastAsia="AIGDT" w:hAnsi="Times New Roman" w:cs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7"/>
        <w:gridCol w:w="1536"/>
        <w:gridCol w:w="1146"/>
        <w:gridCol w:w="1862"/>
        <w:gridCol w:w="1272"/>
        <w:gridCol w:w="1366"/>
        <w:gridCol w:w="1356"/>
        <w:gridCol w:w="967"/>
        <w:gridCol w:w="611"/>
      </w:tblGrid>
      <w:tr w:rsidR="00BA1255" w:rsidRPr="003563A3" w:rsidTr="003563A3">
        <w:trPr>
          <w:jc w:val="center"/>
        </w:trPr>
        <w:tc>
          <w:tcPr>
            <w:tcW w:w="0" w:type="auto"/>
          </w:tcPr>
          <w:p w:rsidR="00BA1255" w:rsidRPr="00B66A02" w:rsidRDefault="00BA1255" w:rsidP="000166B3">
            <w:pPr>
              <w:rPr>
                <w:sz w:val="18"/>
                <w:szCs w:val="18"/>
              </w:rPr>
            </w:pPr>
            <w:r w:rsidRPr="00B66A02">
              <w:rPr>
                <w:sz w:val="18"/>
                <w:szCs w:val="18"/>
              </w:rPr>
              <w:t>FASCIA</w:t>
            </w:r>
          </w:p>
        </w:tc>
        <w:tc>
          <w:tcPr>
            <w:tcW w:w="0" w:type="auto"/>
          </w:tcPr>
          <w:p w:rsidR="00BA1255" w:rsidRPr="00B66A02" w:rsidRDefault="00BA1255" w:rsidP="00387CAD">
            <w:pPr>
              <w:rPr>
                <w:sz w:val="18"/>
                <w:szCs w:val="18"/>
              </w:rPr>
            </w:pPr>
            <w:r w:rsidRPr="00B66A02">
              <w:rPr>
                <w:sz w:val="18"/>
                <w:szCs w:val="18"/>
              </w:rPr>
              <w:t>GRADUATORIA</w:t>
            </w:r>
          </w:p>
        </w:tc>
        <w:tc>
          <w:tcPr>
            <w:tcW w:w="0" w:type="auto"/>
          </w:tcPr>
          <w:p w:rsidR="00BA1255" w:rsidRPr="00B66A02" w:rsidRDefault="00BA1255" w:rsidP="000166B3">
            <w:pPr>
              <w:rPr>
                <w:sz w:val="18"/>
                <w:szCs w:val="18"/>
              </w:rPr>
            </w:pPr>
            <w:r w:rsidRPr="00B66A02">
              <w:rPr>
                <w:sz w:val="18"/>
                <w:szCs w:val="18"/>
              </w:rPr>
              <w:t>POSIZIONE</w:t>
            </w:r>
          </w:p>
        </w:tc>
        <w:tc>
          <w:tcPr>
            <w:tcW w:w="0" w:type="auto"/>
          </w:tcPr>
          <w:p w:rsidR="00BA1255" w:rsidRPr="00B66A02" w:rsidRDefault="00BA1255" w:rsidP="00515705">
            <w:pPr>
              <w:rPr>
                <w:sz w:val="18"/>
                <w:szCs w:val="18"/>
              </w:rPr>
            </w:pPr>
            <w:r w:rsidRPr="00B66A02">
              <w:rPr>
                <w:sz w:val="18"/>
                <w:szCs w:val="18"/>
              </w:rPr>
              <w:t>PUNT.SERV.PREGR.</w:t>
            </w:r>
          </w:p>
        </w:tc>
        <w:tc>
          <w:tcPr>
            <w:tcW w:w="0" w:type="auto"/>
          </w:tcPr>
          <w:p w:rsidR="00BA1255" w:rsidRPr="00B66A02" w:rsidRDefault="00BA1255" w:rsidP="00515705">
            <w:pPr>
              <w:rPr>
                <w:sz w:val="18"/>
                <w:szCs w:val="18"/>
              </w:rPr>
            </w:pPr>
            <w:r w:rsidRPr="00B66A02">
              <w:rPr>
                <w:sz w:val="18"/>
                <w:szCs w:val="18"/>
              </w:rPr>
              <w:t>PUNT..PREC.</w:t>
            </w:r>
          </w:p>
        </w:tc>
        <w:tc>
          <w:tcPr>
            <w:tcW w:w="0" w:type="auto"/>
          </w:tcPr>
          <w:p w:rsidR="00BA1255" w:rsidRPr="00B66A02" w:rsidRDefault="00BA1255" w:rsidP="00387CAD">
            <w:pPr>
              <w:rPr>
                <w:sz w:val="18"/>
                <w:szCs w:val="18"/>
              </w:rPr>
            </w:pPr>
            <w:r w:rsidRPr="00B66A02">
              <w:rPr>
                <w:sz w:val="18"/>
                <w:szCs w:val="18"/>
              </w:rPr>
              <w:t>PUNT.ABILIT.</w:t>
            </w:r>
          </w:p>
        </w:tc>
        <w:tc>
          <w:tcPr>
            <w:tcW w:w="0" w:type="auto"/>
          </w:tcPr>
          <w:p w:rsidR="00BA1255" w:rsidRPr="00B66A02" w:rsidRDefault="00BA1255" w:rsidP="00515705">
            <w:pPr>
              <w:rPr>
                <w:sz w:val="18"/>
                <w:szCs w:val="18"/>
              </w:rPr>
            </w:pPr>
            <w:r w:rsidRPr="00B66A02">
              <w:rPr>
                <w:sz w:val="18"/>
                <w:szCs w:val="18"/>
              </w:rPr>
              <w:t>PUNT. TITOLI</w:t>
            </w:r>
          </w:p>
        </w:tc>
        <w:tc>
          <w:tcPr>
            <w:tcW w:w="0" w:type="auto"/>
          </w:tcPr>
          <w:p w:rsidR="00BA1255" w:rsidRPr="00B66A02" w:rsidRDefault="00BA1255" w:rsidP="00515705">
            <w:pPr>
              <w:rPr>
                <w:sz w:val="18"/>
                <w:szCs w:val="18"/>
              </w:rPr>
            </w:pPr>
            <w:r w:rsidRPr="00B66A02">
              <w:rPr>
                <w:sz w:val="18"/>
                <w:szCs w:val="18"/>
              </w:rPr>
              <w:t>RISERVE</w:t>
            </w:r>
          </w:p>
        </w:tc>
        <w:tc>
          <w:tcPr>
            <w:tcW w:w="0" w:type="auto"/>
          </w:tcPr>
          <w:p w:rsidR="00BA1255" w:rsidRPr="00B66A02" w:rsidRDefault="00BA1255" w:rsidP="00515705">
            <w:pPr>
              <w:rPr>
                <w:sz w:val="18"/>
                <w:szCs w:val="18"/>
              </w:rPr>
            </w:pPr>
            <w:r w:rsidRPr="00B66A02">
              <w:rPr>
                <w:sz w:val="18"/>
                <w:szCs w:val="18"/>
              </w:rPr>
              <w:t>TOT.</w:t>
            </w:r>
          </w:p>
        </w:tc>
      </w:tr>
      <w:tr w:rsidR="00BA1255" w:rsidRPr="003563A3" w:rsidTr="003563A3">
        <w:trPr>
          <w:jc w:val="center"/>
        </w:trPr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</w:tr>
      <w:tr w:rsidR="00BA1255" w:rsidRPr="003563A3" w:rsidTr="003563A3">
        <w:trPr>
          <w:jc w:val="center"/>
        </w:trPr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</w:tr>
      <w:tr w:rsidR="00BA1255" w:rsidRPr="003563A3" w:rsidTr="003563A3">
        <w:trPr>
          <w:jc w:val="center"/>
        </w:trPr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</w:tr>
      <w:tr w:rsidR="00BA1255" w:rsidRPr="003563A3" w:rsidTr="003563A3">
        <w:trPr>
          <w:jc w:val="center"/>
        </w:trPr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</w:tr>
      <w:tr w:rsidR="00BA1255" w:rsidRPr="003563A3" w:rsidTr="003563A3">
        <w:trPr>
          <w:jc w:val="center"/>
        </w:trPr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BA1255" w:rsidRPr="003563A3" w:rsidRDefault="00BA1255" w:rsidP="000166B3">
            <w:pPr>
              <w:rPr>
                <w:sz w:val="20"/>
                <w:szCs w:val="20"/>
              </w:rPr>
            </w:pPr>
          </w:p>
        </w:tc>
      </w:tr>
    </w:tbl>
    <w:p w:rsidR="00BA1255" w:rsidRPr="00AC1881" w:rsidRDefault="00BA1255" w:rsidP="000166B3">
      <w:pPr>
        <w:rPr>
          <w:sz w:val="20"/>
          <w:szCs w:val="20"/>
        </w:rPr>
      </w:pPr>
    </w:p>
    <w:p w:rsidR="00BA1255" w:rsidRPr="00AC1881" w:rsidRDefault="00BA1255" w:rsidP="00477C25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BA1255" w:rsidRPr="000D476F" w:rsidRDefault="00BA1255" w:rsidP="00477C25">
      <w:pPr>
        <w:pStyle w:val="Default"/>
        <w:rPr>
          <w:rFonts w:ascii="Times New Roman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Tanto premesso e considerato, il/la sottoscritto/a, ai sensi dell’art. 11 del DM n. 235 del 1 aprile 2014, con la presente </w:t>
      </w:r>
    </w:p>
    <w:p w:rsidR="00BA1255" w:rsidRPr="00AC1881" w:rsidRDefault="00BA1255" w:rsidP="000417F9">
      <w:pPr>
        <w:jc w:val="center"/>
        <w:rPr>
          <w:b/>
          <w:sz w:val="20"/>
          <w:szCs w:val="20"/>
        </w:rPr>
      </w:pPr>
    </w:p>
    <w:p w:rsidR="00BA1255" w:rsidRPr="00AC1881" w:rsidRDefault="00BA1255" w:rsidP="000417F9">
      <w:pPr>
        <w:jc w:val="center"/>
        <w:rPr>
          <w:sz w:val="20"/>
          <w:szCs w:val="20"/>
        </w:rPr>
      </w:pPr>
      <w:r w:rsidRPr="00AC1881">
        <w:rPr>
          <w:b/>
          <w:sz w:val="20"/>
          <w:szCs w:val="20"/>
        </w:rPr>
        <w:t>PRODUCE  RECLAMO PER I SEGUENTI MOTIVI</w:t>
      </w:r>
      <w:r w:rsidRPr="00AC1881">
        <w:rPr>
          <w:sz w:val="20"/>
          <w:szCs w:val="20"/>
        </w:rPr>
        <w:t>:</w:t>
      </w:r>
    </w:p>
    <w:p w:rsidR="00BA1255" w:rsidRPr="00AC1881" w:rsidRDefault="00BA1255" w:rsidP="000417F9">
      <w:pPr>
        <w:jc w:val="center"/>
        <w:rPr>
          <w:sz w:val="20"/>
          <w:szCs w:val="20"/>
        </w:rPr>
      </w:pPr>
    </w:p>
    <w:p w:rsidR="00BA1255" w:rsidRPr="00AC1881" w:rsidRDefault="00BA1255" w:rsidP="000417F9">
      <w:pPr>
        <w:jc w:val="center"/>
        <w:rPr>
          <w:sz w:val="20"/>
          <w:szCs w:val="20"/>
        </w:rPr>
      </w:pPr>
    </w:p>
    <w:p w:rsidR="00BA1255" w:rsidRPr="001044B6" w:rsidRDefault="00BA1255" w:rsidP="00A230AF">
      <w:pPr>
        <w:rPr>
          <w:bCs/>
          <w:sz w:val="20"/>
          <w:szCs w:val="20"/>
        </w:rPr>
      </w:pPr>
      <w:r w:rsidRPr="001044B6">
        <w:rPr>
          <w:bCs/>
          <w:sz w:val="20"/>
          <w:szCs w:val="20"/>
        </w:rPr>
        <w:sym w:font="Symbol" w:char="F090"/>
      </w:r>
      <w:r w:rsidRPr="001044B6">
        <w:rPr>
          <w:sz w:val="20"/>
          <w:szCs w:val="20"/>
        </w:rPr>
        <w:t xml:space="preserve"> </w:t>
      </w:r>
      <w:r w:rsidRPr="001044B6">
        <w:rPr>
          <w:bCs/>
          <w:sz w:val="20"/>
          <w:szCs w:val="20"/>
        </w:rPr>
        <w:t xml:space="preserve">MANCATO AGGIORNAMENTO    </w:t>
      </w:r>
      <w:r w:rsidRPr="001044B6">
        <w:rPr>
          <w:bCs/>
          <w:sz w:val="20"/>
          <w:szCs w:val="20"/>
        </w:rPr>
        <w:sym w:font="Symbol" w:char="F090"/>
      </w:r>
      <w:r w:rsidRPr="001044B6">
        <w:rPr>
          <w:sz w:val="20"/>
          <w:szCs w:val="20"/>
        </w:rPr>
        <w:t xml:space="preserve"> </w:t>
      </w:r>
      <w:r w:rsidRPr="001044B6">
        <w:rPr>
          <w:bCs/>
          <w:sz w:val="20"/>
          <w:szCs w:val="20"/>
        </w:rPr>
        <w:t>MANCATO TRASFERIMENTO  NELLA CLASSE DI CONCORSO/POSTO</w:t>
      </w:r>
      <w:r>
        <w:rPr>
          <w:sz w:val="20"/>
          <w:szCs w:val="20"/>
        </w:rPr>
        <w:t xml:space="preserve"> ________</w:t>
      </w:r>
    </w:p>
    <w:p w:rsidR="00BA1255" w:rsidRDefault="00BA1255" w:rsidP="00A230AF">
      <w:pPr>
        <w:ind w:left="284" w:hanging="284"/>
        <w:rPr>
          <w:bCs/>
          <w:sz w:val="20"/>
          <w:szCs w:val="20"/>
        </w:rPr>
      </w:pPr>
      <w:r w:rsidRPr="001044B6">
        <w:rPr>
          <w:bCs/>
          <w:sz w:val="20"/>
          <w:szCs w:val="20"/>
        </w:rPr>
        <w:sym w:font="Symbol" w:char="F090"/>
      </w:r>
      <w:r w:rsidRPr="001044B6">
        <w:rPr>
          <w:sz w:val="20"/>
          <w:szCs w:val="20"/>
        </w:rPr>
        <w:t xml:space="preserve"> </w:t>
      </w:r>
      <w:r w:rsidRPr="001044B6">
        <w:rPr>
          <w:bCs/>
          <w:sz w:val="20"/>
          <w:szCs w:val="20"/>
        </w:rPr>
        <w:t>CANCELLAZIONE DA TUTTE LE GRADUATORIE PUR AVENDO PRESENTATO DOMANDA DI PERMANENZA</w:t>
      </w:r>
    </w:p>
    <w:p w:rsidR="00BA1255" w:rsidRPr="001044B6" w:rsidRDefault="00BA1255" w:rsidP="00A230AF">
      <w:pPr>
        <w:ind w:left="284" w:hanging="284"/>
        <w:rPr>
          <w:bCs/>
          <w:sz w:val="20"/>
          <w:szCs w:val="20"/>
        </w:rPr>
      </w:pPr>
      <w:r w:rsidRPr="001044B6">
        <w:rPr>
          <w:bCs/>
          <w:sz w:val="20"/>
          <w:szCs w:val="20"/>
        </w:rPr>
        <w:sym w:font="Symbol" w:char="F090"/>
      </w:r>
      <w:r>
        <w:rPr>
          <w:bCs/>
          <w:sz w:val="20"/>
          <w:szCs w:val="20"/>
        </w:rPr>
        <w:t xml:space="preserve"> MANCATO REINSERIMENTO</w:t>
      </w:r>
    </w:p>
    <w:p w:rsidR="00BA1255" w:rsidRPr="001044B6" w:rsidRDefault="00BA1255" w:rsidP="00C97535">
      <w:pPr>
        <w:ind w:left="284" w:hanging="284"/>
        <w:rPr>
          <w:sz w:val="20"/>
          <w:szCs w:val="20"/>
        </w:rPr>
      </w:pPr>
      <w:r w:rsidRPr="001044B6">
        <w:rPr>
          <w:bCs/>
          <w:sz w:val="20"/>
          <w:szCs w:val="20"/>
        </w:rPr>
        <w:sym w:font="Symbol" w:char="F090"/>
      </w:r>
      <w:r w:rsidRPr="001044B6">
        <w:rPr>
          <w:bCs/>
          <w:sz w:val="20"/>
          <w:szCs w:val="20"/>
        </w:rPr>
        <w:t xml:space="preserve"> ERRATA ATTRIBUZ. DEL PUNTEGGIO NELLA CLASSE DI   CONC./POSTO </w:t>
      </w:r>
      <w:r w:rsidRPr="001044B6">
        <w:rPr>
          <w:sz w:val="20"/>
          <w:szCs w:val="20"/>
        </w:rPr>
        <w:t>________________COME RIPORTATO NEL  PROSPETTO SEGUENTE:</w:t>
      </w:r>
    </w:p>
    <w:p w:rsidR="00BA1255" w:rsidRPr="00AC1881" w:rsidRDefault="00BA1255" w:rsidP="00A230AF">
      <w:pPr>
        <w:ind w:left="284" w:hanging="284"/>
        <w:rPr>
          <w:sz w:val="20"/>
          <w:szCs w:val="20"/>
        </w:rPr>
      </w:pPr>
    </w:p>
    <w:p w:rsidR="00BA1255" w:rsidRPr="00AC1881" w:rsidRDefault="00BA1255" w:rsidP="00A230AF">
      <w:pPr>
        <w:ind w:left="284" w:hanging="284"/>
        <w:rPr>
          <w:sz w:val="20"/>
          <w:szCs w:val="20"/>
        </w:rPr>
      </w:pPr>
    </w:p>
    <w:tbl>
      <w:tblPr>
        <w:tblW w:w="0" w:type="auto"/>
        <w:jc w:val="center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661"/>
        <w:gridCol w:w="1083"/>
        <w:gridCol w:w="948"/>
        <w:gridCol w:w="978"/>
        <w:gridCol w:w="846"/>
        <w:gridCol w:w="978"/>
        <w:gridCol w:w="846"/>
        <w:gridCol w:w="978"/>
        <w:gridCol w:w="846"/>
        <w:gridCol w:w="978"/>
        <w:gridCol w:w="846"/>
      </w:tblGrid>
      <w:tr w:rsidR="00BA1255" w:rsidRPr="003563A3" w:rsidTr="003563A3">
        <w:trPr>
          <w:jc w:val="center"/>
        </w:trPr>
        <w:tc>
          <w:tcPr>
            <w:tcW w:w="1862" w:type="dxa"/>
            <w:tcBorders>
              <w:top w:val="nil"/>
              <w:left w:val="nil"/>
            </w:tcBorders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1881" w:type="dxa"/>
            <w:gridSpan w:val="2"/>
          </w:tcPr>
          <w:p w:rsidR="00BA1255" w:rsidRPr="003563A3" w:rsidRDefault="00BA1255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SERV.PRECEDENTE</w:t>
            </w:r>
          </w:p>
        </w:tc>
        <w:tc>
          <w:tcPr>
            <w:tcW w:w="1815" w:type="dxa"/>
            <w:gridSpan w:val="2"/>
          </w:tcPr>
          <w:p w:rsidR="00BA1255" w:rsidRPr="003563A3" w:rsidRDefault="00BA1255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ABILITAZIONE</w:t>
            </w:r>
          </w:p>
        </w:tc>
        <w:tc>
          <w:tcPr>
            <w:tcW w:w="1810" w:type="dxa"/>
            <w:gridSpan w:val="2"/>
          </w:tcPr>
          <w:p w:rsidR="00BA1255" w:rsidRPr="003563A3" w:rsidRDefault="00BA1255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SERVIZIO</w:t>
            </w:r>
          </w:p>
        </w:tc>
        <w:tc>
          <w:tcPr>
            <w:tcW w:w="1810" w:type="dxa"/>
            <w:gridSpan w:val="2"/>
          </w:tcPr>
          <w:p w:rsidR="00BA1255" w:rsidRPr="003563A3" w:rsidRDefault="00BA1255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TITOLI</w:t>
            </w:r>
          </w:p>
        </w:tc>
        <w:tc>
          <w:tcPr>
            <w:tcW w:w="1810" w:type="dxa"/>
            <w:gridSpan w:val="2"/>
          </w:tcPr>
          <w:p w:rsidR="00BA1255" w:rsidRPr="003563A3" w:rsidRDefault="00BA1255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PUNT. TOTALE</w:t>
            </w:r>
          </w:p>
        </w:tc>
      </w:tr>
      <w:tr w:rsidR="00BA1255" w:rsidRPr="003563A3" w:rsidTr="003563A3">
        <w:trPr>
          <w:jc w:val="center"/>
        </w:trPr>
        <w:tc>
          <w:tcPr>
            <w:tcW w:w="186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GRADUATORIA</w:t>
            </w:r>
          </w:p>
        </w:tc>
        <w:tc>
          <w:tcPr>
            <w:tcW w:w="91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969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  <w:tc>
          <w:tcPr>
            <w:tcW w:w="911" w:type="dxa"/>
          </w:tcPr>
          <w:p w:rsidR="00BA1255" w:rsidRPr="003563A3" w:rsidRDefault="00BA125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904" w:type="dxa"/>
          </w:tcPr>
          <w:p w:rsidR="00BA1255" w:rsidRPr="003563A3" w:rsidRDefault="00BA125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  <w:tc>
          <w:tcPr>
            <w:tcW w:w="945" w:type="dxa"/>
          </w:tcPr>
          <w:p w:rsidR="00BA1255" w:rsidRPr="003563A3" w:rsidRDefault="00BA125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865" w:type="dxa"/>
          </w:tcPr>
          <w:p w:rsidR="00BA1255" w:rsidRPr="003563A3" w:rsidRDefault="00BA125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  <w:tc>
          <w:tcPr>
            <w:tcW w:w="960" w:type="dxa"/>
          </w:tcPr>
          <w:p w:rsidR="00BA1255" w:rsidRPr="003563A3" w:rsidRDefault="00BA125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850" w:type="dxa"/>
          </w:tcPr>
          <w:p w:rsidR="00BA1255" w:rsidRPr="003563A3" w:rsidRDefault="00BA125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  <w:tc>
          <w:tcPr>
            <w:tcW w:w="945" w:type="dxa"/>
          </w:tcPr>
          <w:p w:rsidR="00BA1255" w:rsidRPr="003563A3" w:rsidRDefault="00BA125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865" w:type="dxa"/>
          </w:tcPr>
          <w:p w:rsidR="00BA1255" w:rsidRPr="003563A3" w:rsidRDefault="00BA125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</w:tr>
      <w:tr w:rsidR="00BA1255" w:rsidRPr="003563A3" w:rsidTr="003563A3">
        <w:trPr>
          <w:jc w:val="center"/>
        </w:trPr>
        <w:tc>
          <w:tcPr>
            <w:tcW w:w="186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</w:tr>
      <w:tr w:rsidR="00BA1255" w:rsidRPr="003563A3" w:rsidTr="003563A3">
        <w:trPr>
          <w:jc w:val="center"/>
        </w:trPr>
        <w:tc>
          <w:tcPr>
            <w:tcW w:w="186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</w:tr>
      <w:tr w:rsidR="00BA1255" w:rsidRPr="003563A3" w:rsidTr="003563A3">
        <w:trPr>
          <w:jc w:val="center"/>
        </w:trPr>
        <w:tc>
          <w:tcPr>
            <w:tcW w:w="186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</w:tr>
      <w:tr w:rsidR="00BA1255" w:rsidRPr="003563A3" w:rsidTr="003563A3">
        <w:trPr>
          <w:jc w:val="center"/>
        </w:trPr>
        <w:tc>
          <w:tcPr>
            <w:tcW w:w="186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</w:tr>
      <w:tr w:rsidR="00BA1255" w:rsidRPr="003563A3" w:rsidTr="003563A3">
        <w:trPr>
          <w:jc w:val="center"/>
        </w:trPr>
        <w:tc>
          <w:tcPr>
            <w:tcW w:w="186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</w:tr>
      <w:tr w:rsidR="00BA1255" w:rsidRPr="003563A3" w:rsidTr="003563A3">
        <w:trPr>
          <w:jc w:val="center"/>
        </w:trPr>
        <w:tc>
          <w:tcPr>
            <w:tcW w:w="186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BA1255" w:rsidRPr="003563A3" w:rsidRDefault="00BA1255" w:rsidP="00A230AF">
            <w:pPr>
              <w:rPr>
                <w:sz w:val="20"/>
                <w:szCs w:val="20"/>
              </w:rPr>
            </w:pPr>
          </w:p>
        </w:tc>
      </w:tr>
    </w:tbl>
    <w:p w:rsidR="00BA1255" w:rsidRPr="00AC1881" w:rsidRDefault="00BA1255" w:rsidP="00A230AF">
      <w:pPr>
        <w:rPr>
          <w:b/>
          <w:bCs/>
          <w:sz w:val="20"/>
          <w:szCs w:val="20"/>
        </w:rPr>
      </w:pPr>
    </w:p>
    <w:p w:rsidR="00BA1255" w:rsidRPr="007305EB" w:rsidRDefault="00BA1255" w:rsidP="00A230AF">
      <w:pPr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mancato riconoscimento della specializzazione per il sostegno ai  disabili per classe di conc./posto _________________________</w:t>
      </w:r>
    </w:p>
    <w:p w:rsidR="00BA1255" w:rsidRPr="007305EB" w:rsidRDefault="00BA1255" w:rsidP="00A230AF">
      <w:pPr>
        <w:ind w:left="-567" w:firstLine="567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>mancato inserimento della lingua straniera nella scuola primaria</w:t>
      </w:r>
      <w:r>
        <w:rPr>
          <w:caps/>
          <w:sz w:val="20"/>
          <w:szCs w:val="20"/>
        </w:rPr>
        <w:t xml:space="preserve">   </w:t>
      </w:r>
      <w:r w:rsidRPr="007305EB">
        <w:rPr>
          <w:b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F</w:t>
      </w:r>
      <w:r w:rsidRPr="007305EB">
        <w:rPr>
          <w:caps/>
          <w:sz w:val="20"/>
          <w:szCs w:val="20"/>
        </w:rPr>
        <w:tab/>
      </w:r>
      <w:r w:rsidRPr="007305EB">
        <w:rPr>
          <w:b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I</w:t>
      </w:r>
      <w:r>
        <w:rPr>
          <w:caps/>
          <w:sz w:val="20"/>
          <w:szCs w:val="20"/>
        </w:rPr>
        <w:t xml:space="preserve">   </w:t>
      </w:r>
      <w:r w:rsidRPr="007305EB">
        <w:rPr>
          <w:b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S</w:t>
      </w:r>
      <w:r w:rsidRPr="007305EB">
        <w:rPr>
          <w:caps/>
          <w:sz w:val="20"/>
          <w:szCs w:val="20"/>
        </w:rPr>
        <w:tab/>
      </w:r>
      <w:r>
        <w:rPr>
          <w:caps/>
          <w:sz w:val="20"/>
          <w:szCs w:val="20"/>
        </w:rPr>
        <w:t xml:space="preserve">  </w:t>
      </w:r>
      <w:r w:rsidRPr="007305EB">
        <w:rPr>
          <w:b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T</w:t>
      </w:r>
      <w:r w:rsidRPr="007305EB">
        <w:rPr>
          <w:caps/>
          <w:sz w:val="20"/>
          <w:szCs w:val="20"/>
        </w:rPr>
        <w:tab/>
      </w:r>
    </w:p>
    <w:p w:rsidR="00BA1255" w:rsidRPr="007305EB" w:rsidRDefault="00BA1255" w:rsidP="00E57567">
      <w:pPr>
        <w:tabs>
          <w:tab w:val="left" w:pos="4962"/>
        </w:tabs>
        <w:ind w:left="284" w:hanging="284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mancata attribuzione della riserva _____ </w:t>
      </w:r>
    </w:p>
    <w:p w:rsidR="00BA1255" w:rsidRPr="007305EB" w:rsidRDefault="00BA1255" w:rsidP="00E57567">
      <w:pPr>
        <w:tabs>
          <w:tab w:val="left" w:pos="4962"/>
        </w:tabs>
        <w:ind w:left="284" w:hanging="284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mancata attribuzione della/e preferenza/e  _______  </w:t>
      </w: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</w:t>
      </w:r>
      <w:r>
        <w:rPr>
          <w:caps/>
          <w:sz w:val="20"/>
          <w:szCs w:val="20"/>
        </w:rPr>
        <w:t xml:space="preserve"> </w:t>
      </w:r>
      <w:r w:rsidRPr="007305EB">
        <w:rPr>
          <w:caps/>
          <w:sz w:val="20"/>
          <w:szCs w:val="20"/>
        </w:rPr>
        <w:t xml:space="preserve">numero figli  ____            </w:t>
      </w:r>
    </w:p>
    <w:p w:rsidR="00BA1255" w:rsidRPr="007305EB" w:rsidRDefault="00BA1255" w:rsidP="00A230AF">
      <w:pPr>
        <w:jc w:val="both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essere appartenente alle categorie previste dall’art. 61 della legge n. 270/82  </w:t>
      </w:r>
    </w:p>
    <w:p w:rsidR="00BA1255" w:rsidRPr="007305EB" w:rsidRDefault="00BA1255" w:rsidP="00A230AF">
      <w:pPr>
        <w:jc w:val="both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essere appartenente alle categorie previste dall’art. 21 art. </w:t>
      </w:r>
      <w:smartTag w:uri="urn:schemas-microsoft-com:office:smarttags" w:element="metricconverter">
        <w:smartTagPr>
          <w:attr w:name="ProductID" w:val="33 C"/>
        </w:smartTagPr>
        <w:r w:rsidRPr="007305EB">
          <w:rPr>
            <w:caps/>
            <w:sz w:val="20"/>
            <w:szCs w:val="20"/>
          </w:rPr>
          <w:t>33 c</w:t>
        </w:r>
      </w:smartTag>
      <w:r w:rsidRPr="007305EB">
        <w:rPr>
          <w:caps/>
          <w:sz w:val="20"/>
          <w:szCs w:val="20"/>
        </w:rPr>
        <w:t xml:space="preserve">. </w:t>
      </w:r>
      <w:smartTag w:uri="urn:schemas-microsoft-com:office:smarttags" w:element="metricconverter">
        <w:smartTagPr>
          <w:attr w:name="ProductID" w:val="6 C"/>
        </w:smartTagPr>
        <w:r w:rsidRPr="007305EB">
          <w:rPr>
            <w:caps/>
            <w:sz w:val="20"/>
            <w:szCs w:val="20"/>
          </w:rPr>
          <w:t>6 c</w:t>
        </w:r>
      </w:smartTag>
      <w:r w:rsidRPr="007305EB">
        <w:rPr>
          <w:caps/>
          <w:sz w:val="20"/>
          <w:szCs w:val="20"/>
        </w:rPr>
        <w:t>.5 c. 7 della legge 104/92</w:t>
      </w:r>
    </w:p>
    <w:p w:rsidR="00BA1255" w:rsidRPr="007305EB" w:rsidRDefault="00BA1255" w:rsidP="00A230AF">
      <w:pPr>
        <w:jc w:val="both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mancato inserimento nella graduatoria per l’attribuzione di contratto a tempo determinato  </w:t>
      </w:r>
    </w:p>
    <w:p w:rsidR="00BA1255" w:rsidRPr="00AC1881" w:rsidRDefault="00BA1255" w:rsidP="00A230AF">
      <w:pPr>
        <w:jc w:val="both"/>
        <w:rPr>
          <w:sz w:val="20"/>
          <w:szCs w:val="20"/>
        </w:rPr>
      </w:pPr>
    </w:p>
    <w:tbl>
      <w:tblPr>
        <w:tblW w:w="11196" w:type="dxa"/>
        <w:tblInd w:w="108" w:type="dxa"/>
        <w:tblLook w:val="01E0"/>
      </w:tblPr>
      <w:tblGrid>
        <w:gridCol w:w="236"/>
        <w:gridCol w:w="10960"/>
      </w:tblGrid>
      <w:tr w:rsidR="00BA1255" w:rsidRPr="00AC1881" w:rsidTr="00387CAD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255" w:rsidRPr="00AC1881" w:rsidRDefault="00BA1255" w:rsidP="00387CAD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60" w:type="dxa"/>
            <w:tcBorders>
              <w:left w:val="single" w:sz="4" w:space="0" w:color="auto"/>
            </w:tcBorders>
          </w:tcPr>
          <w:p w:rsidR="00BA1255" w:rsidRPr="00AC1881" w:rsidRDefault="00BA1255" w:rsidP="00387CAD">
            <w:pPr>
              <w:jc w:val="both"/>
              <w:rPr>
                <w:b/>
                <w:bCs/>
                <w:sz w:val="20"/>
                <w:szCs w:val="20"/>
              </w:rPr>
            </w:pPr>
            <w:r w:rsidRPr="00AC1881">
              <w:rPr>
                <w:b/>
                <w:sz w:val="20"/>
                <w:szCs w:val="20"/>
              </w:rPr>
              <w:t>ALTRO ____________________________________________________________________________________</w:t>
            </w:r>
          </w:p>
        </w:tc>
      </w:tr>
      <w:tr w:rsidR="00BA1255" w:rsidRPr="00AC1881" w:rsidTr="00387CAD">
        <w:tc>
          <w:tcPr>
            <w:tcW w:w="236" w:type="dxa"/>
            <w:tcBorders>
              <w:top w:val="single" w:sz="4" w:space="0" w:color="auto"/>
            </w:tcBorders>
          </w:tcPr>
          <w:p w:rsidR="00BA1255" w:rsidRPr="00AC1881" w:rsidRDefault="00BA1255" w:rsidP="00387CAD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60" w:type="dxa"/>
          </w:tcPr>
          <w:p w:rsidR="00BA1255" w:rsidRPr="00AC1881" w:rsidRDefault="00BA1255" w:rsidP="00387CAD">
            <w:pPr>
              <w:jc w:val="both"/>
              <w:rPr>
                <w:b/>
                <w:bCs/>
                <w:sz w:val="20"/>
                <w:szCs w:val="20"/>
              </w:rPr>
            </w:pPr>
            <w:r w:rsidRPr="00AC1881">
              <w:rPr>
                <w:b/>
                <w:bCs/>
                <w:sz w:val="20"/>
                <w:szCs w:val="20"/>
              </w:rPr>
              <w:t>________________________________________________________________________________</w:t>
            </w:r>
          </w:p>
        </w:tc>
      </w:tr>
    </w:tbl>
    <w:p w:rsidR="00BA1255" w:rsidRPr="00AC1881" w:rsidRDefault="00BA1255" w:rsidP="001258E2">
      <w:pPr>
        <w:rPr>
          <w:b/>
          <w:bCs/>
          <w:sz w:val="20"/>
          <w:szCs w:val="20"/>
        </w:rPr>
      </w:pPr>
    </w:p>
    <w:p w:rsidR="00BA1255" w:rsidRPr="00AC1881" w:rsidRDefault="00BA1255" w:rsidP="001258E2">
      <w:pPr>
        <w:rPr>
          <w:b/>
          <w:bCs/>
          <w:sz w:val="20"/>
          <w:szCs w:val="20"/>
        </w:rPr>
      </w:pPr>
    </w:p>
    <w:p w:rsidR="00BA1255" w:rsidRPr="00AC1881" w:rsidRDefault="00BA1255" w:rsidP="001258E2">
      <w:pPr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MOTIVAZIONI A SUPPORTO DEI PUNTI RECLAMATI E BARRATI:</w:t>
      </w:r>
    </w:p>
    <w:p w:rsidR="00BA1255" w:rsidRPr="00AC1881" w:rsidRDefault="00BA1255" w:rsidP="001258E2">
      <w:pPr>
        <w:rPr>
          <w:b/>
          <w:bCs/>
          <w:sz w:val="20"/>
          <w:szCs w:val="20"/>
        </w:rPr>
      </w:pP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BA1255" w:rsidRPr="00AC1881" w:rsidRDefault="00BA1255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BA1255" w:rsidRPr="00AC1881" w:rsidRDefault="00BA1255" w:rsidP="00AC1881">
      <w:pPr>
        <w:jc w:val="center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CHIEDE</w:t>
      </w:r>
    </w:p>
    <w:p w:rsidR="00BA1255" w:rsidRPr="000D476F" w:rsidRDefault="00BA1255" w:rsidP="0027013A">
      <w:pPr>
        <w:rPr>
          <w:bCs/>
          <w:caps/>
          <w:sz w:val="20"/>
          <w:szCs w:val="20"/>
        </w:rPr>
      </w:pPr>
      <w:r w:rsidRPr="000D476F">
        <w:rPr>
          <w:bCs/>
          <w:caps/>
          <w:sz w:val="20"/>
          <w:szCs w:val="20"/>
        </w:rPr>
        <w:t>l'accoglimento del presente reclamo e le opportune rettifiche nelle graduatone definitive con i punteggi e titoli spettanti.</w:t>
      </w:r>
    </w:p>
    <w:p w:rsidR="00BA1255" w:rsidRPr="000D476F" w:rsidRDefault="00BA1255" w:rsidP="0027013A">
      <w:pPr>
        <w:rPr>
          <w:bCs/>
          <w:caps/>
          <w:sz w:val="20"/>
          <w:szCs w:val="20"/>
        </w:rPr>
      </w:pPr>
      <w:r w:rsidRPr="000D476F">
        <w:rPr>
          <w:bCs/>
          <w:caps/>
          <w:sz w:val="20"/>
          <w:szCs w:val="20"/>
        </w:rPr>
        <w:t>Nel caso di mancato accoglimento e/o accoglimento parziale del presente reclamo chiede, ai sensi della legge 241/90, di conoscerne le motivazioni.</w:t>
      </w:r>
    </w:p>
    <w:p w:rsidR="00BA1255" w:rsidRDefault="00BA1255" w:rsidP="0027013A">
      <w:pPr>
        <w:rPr>
          <w:bCs/>
          <w:sz w:val="20"/>
          <w:szCs w:val="20"/>
        </w:rPr>
      </w:pPr>
    </w:p>
    <w:p w:rsidR="00BA1255" w:rsidRPr="00AC1881" w:rsidRDefault="00BA1255" w:rsidP="0027013A">
      <w:pPr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ALLEGA I SEGUENTI DOCUMENTI: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27013A">
      <w:pPr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 xml:space="preserve">RECAPITI E NUMERI TELEFONICI: 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BA1255" w:rsidRPr="00AC1881" w:rsidRDefault="00BA1255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BA1255" w:rsidRPr="00AC1881" w:rsidRDefault="00BA1255" w:rsidP="0027013A">
      <w:pPr>
        <w:rPr>
          <w:b/>
          <w:bCs/>
          <w:sz w:val="20"/>
          <w:szCs w:val="20"/>
        </w:rPr>
      </w:pPr>
    </w:p>
    <w:p w:rsidR="00BA1255" w:rsidRPr="00AC1881" w:rsidRDefault="00BA1255">
      <w:pPr>
        <w:rPr>
          <w:sz w:val="20"/>
          <w:szCs w:val="20"/>
        </w:rPr>
      </w:pPr>
    </w:p>
    <w:p w:rsidR="00BA1255" w:rsidRPr="00AC1881" w:rsidRDefault="00BA1255">
      <w:pPr>
        <w:rPr>
          <w:sz w:val="20"/>
          <w:szCs w:val="20"/>
        </w:rPr>
      </w:pPr>
      <w:r w:rsidRPr="00AC1881">
        <w:rPr>
          <w:sz w:val="20"/>
          <w:szCs w:val="20"/>
        </w:rPr>
        <w:t>DATA</w:t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  <w:t>FIRMA</w:t>
      </w:r>
    </w:p>
    <w:p w:rsidR="00BA1255" w:rsidRPr="00AC1881" w:rsidRDefault="00BA1255">
      <w:pPr>
        <w:rPr>
          <w:sz w:val="20"/>
          <w:szCs w:val="20"/>
        </w:rPr>
      </w:pPr>
      <w:r w:rsidRPr="00AC1881">
        <w:rPr>
          <w:sz w:val="20"/>
          <w:szCs w:val="20"/>
        </w:rPr>
        <w:t>_____________________________</w:t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  <w:t>_____________________________________</w:t>
      </w:r>
    </w:p>
    <w:p w:rsidR="00BA1255" w:rsidRPr="00AC1881" w:rsidRDefault="00BA1255" w:rsidP="0018008C">
      <w:pPr>
        <w:rPr>
          <w:sz w:val="20"/>
          <w:szCs w:val="20"/>
        </w:rPr>
      </w:pPr>
    </w:p>
    <w:sectPr w:rsidR="00BA1255" w:rsidRPr="00AC1881" w:rsidSect="006106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284" w:right="284" w:bottom="284" w:left="567" w:header="709" w:footer="709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255" w:rsidRDefault="00BA1255" w:rsidP="00A07025">
      <w:r>
        <w:separator/>
      </w:r>
    </w:p>
  </w:endnote>
  <w:endnote w:type="continuationSeparator" w:id="1">
    <w:p w:rsidR="00BA1255" w:rsidRDefault="00BA1255" w:rsidP="00A070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IGDT">
    <w:altName w:val="Arial Unicode MS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255" w:rsidRDefault="00BA125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255" w:rsidRDefault="00BA125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255" w:rsidRDefault="00BA125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255" w:rsidRDefault="00BA1255" w:rsidP="00A07025">
      <w:r>
        <w:separator/>
      </w:r>
    </w:p>
  </w:footnote>
  <w:footnote w:type="continuationSeparator" w:id="1">
    <w:p w:rsidR="00BA1255" w:rsidRDefault="00BA1255" w:rsidP="00A070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255" w:rsidRDefault="00BA125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255" w:rsidRDefault="00BA1255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255" w:rsidRDefault="00BA125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606B54"/>
    <w:multiLevelType w:val="hybridMultilevel"/>
    <w:tmpl w:val="0ABAD2C0"/>
    <w:lvl w:ilvl="0" w:tplc="0410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08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3962"/>
    <w:rsid w:val="000166B3"/>
    <w:rsid w:val="000417F9"/>
    <w:rsid w:val="00050985"/>
    <w:rsid w:val="000A3C6B"/>
    <w:rsid w:val="000B278F"/>
    <w:rsid w:val="000D476F"/>
    <w:rsid w:val="001018A6"/>
    <w:rsid w:val="001044B6"/>
    <w:rsid w:val="0011014F"/>
    <w:rsid w:val="0012115D"/>
    <w:rsid w:val="001258E2"/>
    <w:rsid w:val="00143D51"/>
    <w:rsid w:val="00164C01"/>
    <w:rsid w:val="00175403"/>
    <w:rsid w:val="0018008C"/>
    <w:rsid w:val="00183F8B"/>
    <w:rsid w:val="0018713F"/>
    <w:rsid w:val="001C680D"/>
    <w:rsid w:val="0022438C"/>
    <w:rsid w:val="00265EF4"/>
    <w:rsid w:val="0027013A"/>
    <w:rsid w:val="002F02B8"/>
    <w:rsid w:val="0032102A"/>
    <w:rsid w:val="003563A3"/>
    <w:rsid w:val="003660BA"/>
    <w:rsid w:val="00373EB9"/>
    <w:rsid w:val="00387CAD"/>
    <w:rsid w:val="004170AE"/>
    <w:rsid w:val="00430C44"/>
    <w:rsid w:val="00433962"/>
    <w:rsid w:val="004366B8"/>
    <w:rsid w:val="00466209"/>
    <w:rsid w:val="00477C25"/>
    <w:rsid w:val="004B48AD"/>
    <w:rsid w:val="004D5169"/>
    <w:rsid w:val="004E79A1"/>
    <w:rsid w:val="004F6F06"/>
    <w:rsid w:val="00515705"/>
    <w:rsid w:val="00531A9A"/>
    <w:rsid w:val="005B0D71"/>
    <w:rsid w:val="00602D2B"/>
    <w:rsid w:val="00605508"/>
    <w:rsid w:val="0061066E"/>
    <w:rsid w:val="0063512E"/>
    <w:rsid w:val="00642917"/>
    <w:rsid w:val="00647581"/>
    <w:rsid w:val="00665953"/>
    <w:rsid w:val="006D38A5"/>
    <w:rsid w:val="006F63CD"/>
    <w:rsid w:val="007305EB"/>
    <w:rsid w:val="007F0911"/>
    <w:rsid w:val="00803946"/>
    <w:rsid w:val="00814B0B"/>
    <w:rsid w:val="00832029"/>
    <w:rsid w:val="00873E23"/>
    <w:rsid w:val="008A7590"/>
    <w:rsid w:val="008F3E25"/>
    <w:rsid w:val="00921BFA"/>
    <w:rsid w:val="0092524C"/>
    <w:rsid w:val="009265FE"/>
    <w:rsid w:val="009609CD"/>
    <w:rsid w:val="009665F6"/>
    <w:rsid w:val="00991493"/>
    <w:rsid w:val="009B269D"/>
    <w:rsid w:val="009D5490"/>
    <w:rsid w:val="009F50CC"/>
    <w:rsid w:val="00A07025"/>
    <w:rsid w:val="00A230AF"/>
    <w:rsid w:val="00A76047"/>
    <w:rsid w:val="00AC1881"/>
    <w:rsid w:val="00AE0E96"/>
    <w:rsid w:val="00B05022"/>
    <w:rsid w:val="00B12CA3"/>
    <w:rsid w:val="00B3004B"/>
    <w:rsid w:val="00B35197"/>
    <w:rsid w:val="00B52E69"/>
    <w:rsid w:val="00B66A02"/>
    <w:rsid w:val="00B762FC"/>
    <w:rsid w:val="00BA1255"/>
    <w:rsid w:val="00BC2283"/>
    <w:rsid w:val="00BC38EE"/>
    <w:rsid w:val="00BD2412"/>
    <w:rsid w:val="00BE6587"/>
    <w:rsid w:val="00C12351"/>
    <w:rsid w:val="00C17CD7"/>
    <w:rsid w:val="00C64D93"/>
    <w:rsid w:val="00C97535"/>
    <w:rsid w:val="00CC34D6"/>
    <w:rsid w:val="00CF2EC9"/>
    <w:rsid w:val="00D40788"/>
    <w:rsid w:val="00D41CF8"/>
    <w:rsid w:val="00D9393F"/>
    <w:rsid w:val="00DA3509"/>
    <w:rsid w:val="00E25201"/>
    <w:rsid w:val="00E25DB3"/>
    <w:rsid w:val="00E57567"/>
    <w:rsid w:val="00EB649D"/>
    <w:rsid w:val="00F20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022"/>
    <w:pPr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665F6"/>
    <w:pPr>
      <w:autoSpaceDE w:val="0"/>
      <w:autoSpaceDN w:val="0"/>
      <w:adjustRightInd w:val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A75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character" w:styleId="Hyperlink">
    <w:name w:val="Hyperlink"/>
    <w:basedOn w:val="DefaultParagraphFont"/>
    <w:uiPriority w:val="99"/>
    <w:rsid w:val="00183F8B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0166B3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A07025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07025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A07025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07025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1105</Words>
  <Characters>6305</Characters>
  <Application>Microsoft Office Outlook</Application>
  <DocSecurity>0</DocSecurity>
  <Lines>0</Lines>
  <Paragraphs>0</Paragraphs>
  <ScaleCrop>false</ScaleCrop>
  <Company>Ministero Pubblica Istruzione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RECLAMO AI SENSI DELL’ART</dc:title>
  <dc:subject/>
  <dc:creator>Ministero Pubblica Istruzione</dc:creator>
  <cp:keywords/>
  <dc:description/>
  <cp:lastModifiedBy>Utente</cp:lastModifiedBy>
  <cp:revision>2</cp:revision>
  <cp:lastPrinted>2014-07-18T11:42:00Z</cp:lastPrinted>
  <dcterms:created xsi:type="dcterms:W3CDTF">2019-07-17T10:11:00Z</dcterms:created>
  <dcterms:modified xsi:type="dcterms:W3CDTF">2019-07-17T10:11:00Z</dcterms:modified>
</cp:coreProperties>
</file>